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D2D47A" w14:textId="77777777" w:rsidR="0050491B" w:rsidRDefault="00000000">
      <w:pPr>
        <w:ind w:left="360"/>
        <w:jc w:val="center"/>
        <w:rPr>
          <w:b/>
        </w:rPr>
      </w:pPr>
      <w:proofErr w:type="spellStart"/>
      <w:r>
        <w:rPr>
          <w:b/>
        </w:rPr>
        <w:t>Ladenford</w:t>
      </w:r>
      <w:proofErr w:type="spellEnd"/>
      <w:r>
        <w:rPr>
          <w:b/>
        </w:rPr>
        <w:t xml:space="preserve"> Den Equipment Lists</w:t>
      </w:r>
    </w:p>
    <w:p w14:paraId="2F2E1454" w14:textId="77777777" w:rsidR="0050491B" w:rsidRDefault="0050491B">
      <w:pPr>
        <w:ind w:left="360"/>
        <w:jc w:val="center"/>
        <w:rPr>
          <w:b/>
        </w:rPr>
      </w:pPr>
    </w:p>
    <w:p w14:paraId="15CEA359" w14:textId="77777777" w:rsidR="0050491B" w:rsidRDefault="00000000">
      <w:pPr>
        <w:ind w:left="360"/>
        <w:rPr>
          <w:b/>
        </w:rPr>
      </w:pPr>
      <w:r>
        <w:rPr>
          <w:b/>
        </w:rPr>
        <w:t>Sports Equipment (stored in corridor)</w:t>
      </w:r>
    </w:p>
    <w:p w14:paraId="335D5617" w14:textId="77777777" w:rsidR="0050491B" w:rsidRDefault="0050491B">
      <w:pPr>
        <w:ind w:left="360"/>
        <w:rPr>
          <w:b/>
        </w:rPr>
      </w:pPr>
    </w:p>
    <w:p w14:paraId="1EBC7225" w14:textId="77777777" w:rsidR="0050491B" w:rsidRDefault="00000000">
      <w:pPr>
        <w:pStyle w:val="ListParagraph"/>
        <w:numPr>
          <w:ilvl w:val="0"/>
          <w:numId w:val="1"/>
        </w:numPr>
      </w:pPr>
      <w:r>
        <w:t xml:space="preserve">Tennis </w:t>
      </w:r>
      <w:proofErr w:type="spellStart"/>
      <w:r>
        <w:t>raquets</w:t>
      </w:r>
      <w:proofErr w:type="spellEnd"/>
      <w:r>
        <w:t>/Cricket bats/Hockey sticks</w:t>
      </w:r>
    </w:p>
    <w:p w14:paraId="3E73BB5A" w14:textId="77777777" w:rsidR="0050491B" w:rsidRDefault="00000000">
      <w:pPr>
        <w:pStyle w:val="ListParagraph"/>
        <w:numPr>
          <w:ilvl w:val="0"/>
          <w:numId w:val="1"/>
        </w:numPr>
      </w:pPr>
      <w:r>
        <w:t>Plastic bats</w:t>
      </w:r>
    </w:p>
    <w:p w14:paraId="78E7313A" w14:textId="77777777" w:rsidR="0050491B" w:rsidRDefault="00000000">
      <w:pPr>
        <w:pStyle w:val="ListParagraph"/>
        <w:numPr>
          <w:ilvl w:val="0"/>
          <w:numId w:val="1"/>
        </w:numPr>
      </w:pPr>
      <w:r>
        <w:t>Croquet mallets</w:t>
      </w:r>
    </w:p>
    <w:p w14:paraId="58586D7D" w14:textId="77777777" w:rsidR="0050491B" w:rsidRDefault="00000000">
      <w:pPr>
        <w:pStyle w:val="ListParagraph"/>
        <w:numPr>
          <w:ilvl w:val="0"/>
          <w:numId w:val="1"/>
        </w:numPr>
      </w:pPr>
      <w:r>
        <w:t>Marker cones</w:t>
      </w:r>
    </w:p>
    <w:p w14:paraId="536D3225" w14:textId="77777777" w:rsidR="0050491B" w:rsidRDefault="00000000">
      <w:pPr>
        <w:pStyle w:val="ListParagraph"/>
        <w:numPr>
          <w:ilvl w:val="0"/>
          <w:numId w:val="1"/>
        </w:numPr>
      </w:pPr>
      <w:proofErr w:type="gramStart"/>
      <w:r>
        <w:t>Volley ball</w:t>
      </w:r>
      <w:proofErr w:type="gramEnd"/>
      <w:r>
        <w:t>/badminton net</w:t>
      </w:r>
    </w:p>
    <w:p w14:paraId="1F299833" w14:textId="77777777" w:rsidR="0050491B" w:rsidRDefault="00000000">
      <w:pPr>
        <w:pStyle w:val="ListParagraph"/>
        <w:numPr>
          <w:ilvl w:val="0"/>
          <w:numId w:val="1"/>
        </w:numPr>
      </w:pPr>
      <w:r>
        <w:t>Bean bags</w:t>
      </w:r>
    </w:p>
    <w:p w14:paraId="19C09F71" w14:textId="77777777" w:rsidR="0050491B" w:rsidRDefault="00000000">
      <w:pPr>
        <w:pStyle w:val="ListParagraph"/>
        <w:numPr>
          <w:ilvl w:val="0"/>
          <w:numId w:val="1"/>
        </w:numPr>
      </w:pPr>
      <w:r>
        <w:t>Skipping ropes</w:t>
      </w:r>
    </w:p>
    <w:p w14:paraId="0DB16D66" w14:textId="77777777" w:rsidR="0050491B" w:rsidRDefault="00000000">
      <w:pPr>
        <w:pStyle w:val="ListParagraph"/>
        <w:numPr>
          <w:ilvl w:val="0"/>
          <w:numId w:val="1"/>
        </w:numPr>
      </w:pPr>
      <w:r>
        <w:t>Darts game</w:t>
      </w:r>
    </w:p>
    <w:p w14:paraId="6ABE9022" w14:textId="77777777" w:rsidR="0050491B" w:rsidRDefault="00000000">
      <w:pPr>
        <w:pStyle w:val="ListParagraph"/>
        <w:numPr>
          <w:ilvl w:val="0"/>
          <w:numId w:val="1"/>
        </w:numPr>
      </w:pPr>
      <w:r>
        <w:t>Basketball game</w:t>
      </w:r>
    </w:p>
    <w:p w14:paraId="2BAC5D64" w14:textId="77777777" w:rsidR="0050491B" w:rsidRDefault="00000000">
      <w:pPr>
        <w:pStyle w:val="ListParagraph"/>
        <w:numPr>
          <w:ilvl w:val="0"/>
          <w:numId w:val="1"/>
        </w:numPr>
      </w:pPr>
      <w:proofErr w:type="gramStart"/>
      <w:r>
        <w:t>Crossword</w:t>
      </w:r>
      <w:proofErr w:type="gramEnd"/>
      <w:r>
        <w:t xml:space="preserve"> connect game</w:t>
      </w:r>
    </w:p>
    <w:p w14:paraId="0E879488" w14:textId="77777777" w:rsidR="0050491B" w:rsidRDefault="00000000">
      <w:pPr>
        <w:pStyle w:val="ListParagraph"/>
        <w:numPr>
          <w:ilvl w:val="0"/>
          <w:numId w:val="1"/>
        </w:numPr>
      </w:pPr>
      <w:r>
        <w:t>Frisbees</w:t>
      </w:r>
    </w:p>
    <w:p w14:paraId="0259D8A9" w14:textId="77777777" w:rsidR="0050491B" w:rsidRDefault="00000000">
      <w:pPr>
        <w:pStyle w:val="ListParagraph"/>
        <w:numPr>
          <w:ilvl w:val="0"/>
          <w:numId w:val="1"/>
        </w:numPr>
      </w:pPr>
      <w:r>
        <w:t>Team bands</w:t>
      </w:r>
    </w:p>
    <w:p w14:paraId="4BD98829" w14:textId="77777777" w:rsidR="0050491B" w:rsidRDefault="00000000">
      <w:pPr>
        <w:pStyle w:val="ListParagraph"/>
        <w:numPr>
          <w:ilvl w:val="0"/>
          <w:numId w:val="1"/>
        </w:numPr>
      </w:pPr>
      <w:r>
        <w:t>Ball pumps</w:t>
      </w:r>
    </w:p>
    <w:p w14:paraId="734972A6" w14:textId="77777777" w:rsidR="0050491B" w:rsidRDefault="00000000">
      <w:pPr>
        <w:pStyle w:val="ListParagraph"/>
        <w:numPr>
          <w:ilvl w:val="0"/>
          <w:numId w:val="1"/>
        </w:numPr>
      </w:pPr>
      <w:r>
        <w:t>Space hoppers</w:t>
      </w:r>
    </w:p>
    <w:p w14:paraId="63C02E68" w14:textId="77777777" w:rsidR="0050491B" w:rsidRDefault="00000000">
      <w:pPr>
        <w:pStyle w:val="ListParagraph"/>
        <w:numPr>
          <w:ilvl w:val="0"/>
          <w:numId w:val="1"/>
        </w:numPr>
      </w:pPr>
      <w:r>
        <w:t>Paddling Pool</w:t>
      </w:r>
    </w:p>
    <w:p w14:paraId="5EC13F65" w14:textId="77777777" w:rsidR="0050491B" w:rsidRDefault="00000000">
      <w:pPr>
        <w:pStyle w:val="ListParagraph"/>
        <w:numPr>
          <w:ilvl w:val="0"/>
          <w:numId w:val="1"/>
        </w:numPr>
      </w:pPr>
      <w:r>
        <w:t>Wooden skittles</w:t>
      </w:r>
    </w:p>
    <w:p w14:paraId="36A9E9F2" w14:textId="77777777" w:rsidR="0050491B" w:rsidRDefault="00000000">
      <w:pPr>
        <w:pStyle w:val="ListParagraph"/>
        <w:numPr>
          <w:ilvl w:val="0"/>
          <w:numId w:val="1"/>
        </w:numPr>
      </w:pPr>
      <w:r>
        <w:t xml:space="preserve">Footballs </w:t>
      </w:r>
    </w:p>
    <w:p w14:paraId="2F80C41A" w14:textId="77777777" w:rsidR="0050491B" w:rsidRDefault="00000000">
      <w:pPr>
        <w:pStyle w:val="ListParagraph"/>
        <w:numPr>
          <w:ilvl w:val="0"/>
          <w:numId w:val="1"/>
        </w:numPr>
      </w:pPr>
      <w:r>
        <w:t>Small balls</w:t>
      </w:r>
    </w:p>
    <w:p w14:paraId="79EFF574" w14:textId="77777777" w:rsidR="0050491B" w:rsidRDefault="00000000">
      <w:pPr>
        <w:pStyle w:val="ListParagraph"/>
        <w:numPr>
          <w:ilvl w:val="0"/>
          <w:numId w:val="1"/>
        </w:numPr>
      </w:pPr>
      <w:r>
        <w:t xml:space="preserve">Soft Archery sets </w:t>
      </w:r>
    </w:p>
    <w:p w14:paraId="05A86572" w14:textId="77777777" w:rsidR="0050491B" w:rsidRDefault="00000000">
      <w:pPr>
        <w:pStyle w:val="ListParagraph"/>
        <w:numPr>
          <w:ilvl w:val="0"/>
          <w:numId w:val="1"/>
        </w:numPr>
      </w:pPr>
      <w:r>
        <w:t>Various outdoor games</w:t>
      </w:r>
    </w:p>
    <w:p w14:paraId="3B97B955" w14:textId="0A663948" w:rsidR="00566952" w:rsidRDefault="00566952">
      <w:pPr>
        <w:pStyle w:val="ListParagraph"/>
        <w:numPr>
          <w:ilvl w:val="0"/>
          <w:numId w:val="1"/>
        </w:numPr>
      </w:pPr>
      <w:r>
        <w:t xml:space="preserve">Indoor </w:t>
      </w:r>
      <w:proofErr w:type="spellStart"/>
      <w:r>
        <w:t>Kurling</w:t>
      </w:r>
      <w:proofErr w:type="spellEnd"/>
      <w:r>
        <w:t xml:space="preserve"> Set (kept in Leader’s room cupboard, to be used under strict supervision)</w:t>
      </w:r>
    </w:p>
    <w:p w14:paraId="28487519" w14:textId="77777777" w:rsidR="0050491B" w:rsidRDefault="0050491B">
      <w:pPr>
        <w:pStyle w:val="ListParagraph"/>
      </w:pPr>
    </w:p>
    <w:p w14:paraId="7EC0F9C6" w14:textId="77777777" w:rsidR="0050491B" w:rsidRDefault="00000000">
      <w:pPr>
        <w:pStyle w:val="ListParagraph"/>
        <w:rPr>
          <w:b/>
        </w:rPr>
      </w:pPr>
      <w:r>
        <w:rPr>
          <w:b/>
        </w:rPr>
        <w:t>Storage Cupboard in hut</w:t>
      </w:r>
    </w:p>
    <w:p w14:paraId="4C3B1BE3" w14:textId="77777777" w:rsidR="0050491B" w:rsidRDefault="00000000">
      <w:pPr>
        <w:pStyle w:val="ListParagraph"/>
        <w:numPr>
          <w:ilvl w:val="0"/>
          <w:numId w:val="1"/>
        </w:numPr>
      </w:pPr>
      <w:r>
        <w:t>Spare waterproofs</w:t>
      </w:r>
    </w:p>
    <w:p w14:paraId="12A9B027" w14:textId="77777777" w:rsidR="0050491B" w:rsidRDefault="00000000">
      <w:pPr>
        <w:pStyle w:val="ListParagraph"/>
        <w:numPr>
          <w:ilvl w:val="0"/>
          <w:numId w:val="1"/>
        </w:numPr>
      </w:pPr>
      <w:r>
        <w:t>Electrical extensions x 2</w:t>
      </w:r>
    </w:p>
    <w:p w14:paraId="12D79619" w14:textId="77777777" w:rsidR="0050491B" w:rsidRDefault="00000000">
      <w:pPr>
        <w:pStyle w:val="ListParagraph"/>
        <w:numPr>
          <w:ilvl w:val="0"/>
          <w:numId w:val="1"/>
        </w:numPr>
      </w:pPr>
      <w:r>
        <w:t>Iron</w:t>
      </w:r>
    </w:p>
    <w:p w14:paraId="73A5ECF5" w14:textId="77777777" w:rsidR="0050491B" w:rsidRDefault="00000000">
      <w:pPr>
        <w:pStyle w:val="ListParagraph"/>
        <w:numPr>
          <w:ilvl w:val="0"/>
          <w:numId w:val="1"/>
        </w:numPr>
      </w:pPr>
      <w:r>
        <w:t>Poster paints</w:t>
      </w:r>
    </w:p>
    <w:p w14:paraId="3F8075D4" w14:textId="77777777" w:rsidR="0050491B" w:rsidRDefault="00000000">
      <w:pPr>
        <w:pStyle w:val="ListParagraph"/>
        <w:numPr>
          <w:ilvl w:val="0"/>
          <w:numId w:val="1"/>
        </w:numPr>
      </w:pPr>
      <w:r>
        <w:t>A3/A</w:t>
      </w:r>
      <w:proofErr w:type="gramStart"/>
      <w:r>
        <w:t>4  paper</w:t>
      </w:r>
      <w:proofErr w:type="gramEnd"/>
      <w:r>
        <w:t xml:space="preserve"> </w:t>
      </w:r>
    </w:p>
    <w:p w14:paraId="3E35258D" w14:textId="77777777" w:rsidR="0050491B" w:rsidRDefault="00000000">
      <w:pPr>
        <w:pStyle w:val="ListParagraph"/>
        <w:numPr>
          <w:ilvl w:val="0"/>
          <w:numId w:val="1"/>
        </w:numPr>
      </w:pPr>
      <w:r>
        <w:t>Clothes airer x 2</w:t>
      </w:r>
    </w:p>
    <w:p w14:paraId="17EE5C68" w14:textId="77777777" w:rsidR="0050491B" w:rsidRDefault="00000000">
      <w:pPr>
        <w:pStyle w:val="ListParagraph"/>
        <w:numPr>
          <w:ilvl w:val="0"/>
          <w:numId w:val="1"/>
        </w:numPr>
      </w:pPr>
      <w:r>
        <w:t>Spare folding bed x 2</w:t>
      </w:r>
    </w:p>
    <w:p w14:paraId="0E42C24B" w14:textId="77777777" w:rsidR="0050491B" w:rsidRDefault="0050491B">
      <w:pPr>
        <w:pStyle w:val="ListParagraph"/>
      </w:pPr>
    </w:p>
    <w:p w14:paraId="19343B49" w14:textId="77777777" w:rsidR="00566952" w:rsidRDefault="00566952">
      <w:pPr>
        <w:pStyle w:val="ListParagraph"/>
      </w:pPr>
    </w:p>
    <w:p w14:paraId="32245D89" w14:textId="77777777" w:rsidR="0050491B" w:rsidRDefault="00000000">
      <w:pPr>
        <w:pStyle w:val="ListParagraph"/>
        <w:rPr>
          <w:b/>
        </w:rPr>
      </w:pPr>
      <w:r>
        <w:rPr>
          <w:b/>
        </w:rPr>
        <w:t>Kitchen Cupboards</w:t>
      </w:r>
    </w:p>
    <w:p w14:paraId="382523A4" w14:textId="77777777" w:rsidR="0050491B" w:rsidRDefault="00000000">
      <w:pPr>
        <w:pStyle w:val="ListParagraph"/>
        <w:numPr>
          <w:ilvl w:val="0"/>
          <w:numId w:val="1"/>
        </w:numPr>
      </w:pPr>
      <w:r>
        <w:t>Plates, side plates, bowls x 30 each</w:t>
      </w:r>
    </w:p>
    <w:p w14:paraId="03D52060" w14:textId="77777777" w:rsidR="0050491B" w:rsidRDefault="00000000">
      <w:pPr>
        <w:pStyle w:val="ListParagraph"/>
        <w:numPr>
          <w:ilvl w:val="0"/>
          <w:numId w:val="1"/>
        </w:numPr>
      </w:pPr>
      <w:r>
        <w:t>Cutlery x 30 sets</w:t>
      </w:r>
    </w:p>
    <w:p w14:paraId="2247B587" w14:textId="77777777" w:rsidR="0050491B" w:rsidRDefault="00000000">
      <w:pPr>
        <w:pStyle w:val="ListParagraph"/>
        <w:numPr>
          <w:ilvl w:val="0"/>
          <w:numId w:val="1"/>
        </w:numPr>
      </w:pPr>
      <w:r>
        <w:t>China mugs x 60</w:t>
      </w:r>
    </w:p>
    <w:p w14:paraId="340BCDCA" w14:textId="77777777" w:rsidR="0050491B" w:rsidRDefault="00000000">
      <w:pPr>
        <w:pStyle w:val="ListParagraph"/>
        <w:numPr>
          <w:ilvl w:val="0"/>
          <w:numId w:val="1"/>
        </w:numPr>
      </w:pPr>
      <w:r>
        <w:t>Plastic cups x 48</w:t>
      </w:r>
    </w:p>
    <w:p w14:paraId="43E29EBE" w14:textId="77777777" w:rsidR="0050491B" w:rsidRDefault="00000000">
      <w:pPr>
        <w:pStyle w:val="ListParagraph"/>
        <w:numPr>
          <w:ilvl w:val="0"/>
          <w:numId w:val="1"/>
        </w:numPr>
      </w:pPr>
      <w:r>
        <w:t>Large plastic jugs for juice x 6</w:t>
      </w:r>
    </w:p>
    <w:p w14:paraId="67F0A920" w14:textId="77777777" w:rsidR="0050491B" w:rsidRDefault="00000000">
      <w:pPr>
        <w:pStyle w:val="ListParagraph"/>
        <w:numPr>
          <w:ilvl w:val="0"/>
          <w:numId w:val="1"/>
        </w:numPr>
      </w:pPr>
      <w:r>
        <w:t>Smaller jugs x 3</w:t>
      </w:r>
    </w:p>
    <w:p w14:paraId="1695231E" w14:textId="77777777" w:rsidR="0050491B" w:rsidRDefault="00000000">
      <w:pPr>
        <w:pStyle w:val="ListParagraph"/>
        <w:numPr>
          <w:ilvl w:val="0"/>
          <w:numId w:val="1"/>
        </w:numPr>
      </w:pPr>
      <w:r>
        <w:t>Plastic storage boxes, various sizes for jam, sugar etc</w:t>
      </w:r>
    </w:p>
    <w:p w14:paraId="7270FE5A" w14:textId="77777777" w:rsidR="0050491B" w:rsidRDefault="00000000">
      <w:pPr>
        <w:pStyle w:val="ListParagraph"/>
        <w:numPr>
          <w:ilvl w:val="0"/>
          <w:numId w:val="1"/>
        </w:numPr>
      </w:pPr>
      <w:r>
        <w:t>Serving &amp; preparation utensils</w:t>
      </w:r>
    </w:p>
    <w:p w14:paraId="73DAB555" w14:textId="77777777" w:rsidR="0050491B" w:rsidRDefault="00000000">
      <w:pPr>
        <w:pStyle w:val="ListParagraph"/>
        <w:numPr>
          <w:ilvl w:val="0"/>
          <w:numId w:val="1"/>
        </w:numPr>
      </w:pPr>
      <w:r>
        <w:t>Whisks</w:t>
      </w:r>
    </w:p>
    <w:p w14:paraId="286B7AC9" w14:textId="77777777" w:rsidR="0050491B" w:rsidRDefault="00000000">
      <w:pPr>
        <w:pStyle w:val="ListParagraph"/>
        <w:numPr>
          <w:ilvl w:val="0"/>
          <w:numId w:val="1"/>
        </w:numPr>
      </w:pPr>
      <w:r>
        <w:t>Graters</w:t>
      </w:r>
    </w:p>
    <w:p w14:paraId="3E524311" w14:textId="77777777" w:rsidR="0050491B" w:rsidRDefault="00000000">
      <w:pPr>
        <w:pStyle w:val="ListParagraph"/>
        <w:numPr>
          <w:ilvl w:val="0"/>
          <w:numId w:val="1"/>
        </w:numPr>
      </w:pPr>
      <w:r>
        <w:t>Pizza cutters x 3</w:t>
      </w:r>
    </w:p>
    <w:p w14:paraId="74E3B90A" w14:textId="77777777" w:rsidR="0050491B" w:rsidRDefault="00000000">
      <w:pPr>
        <w:pStyle w:val="ListParagraph"/>
        <w:numPr>
          <w:ilvl w:val="0"/>
          <w:numId w:val="1"/>
        </w:numPr>
      </w:pPr>
      <w:r>
        <w:t xml:space="preserve">Oven trays, </w:t>
      </w:r>
      <w:proofErr w:type="spellStart"/>
      <w:r>
        <w:t>grundys</w:t>
      </w:r>
      <w:proofErr w:type="spellEnd"/>
      <w:r>
        <w:t>, pots &amp; pans</w:t>
      </w:r>
    </w:p>
    <w:p w14:paraId="5F3EBAFA" w14:textId="77777777" w:rsidR="0050491B" w:rsidRDefault="00000000">
      <w:pPr>
        <w:pStyle w:val="ListParagraph"/>
        <w:numPr>
          <w:ilvl w:val="0"/>
          <w:numId w:val="1"/>
        </w:numPr>
      </w:pPr>
      <w:r>
        <w:t>Plastic and glass bowls</w:t>
      </w:r>
    </w:p>
    <w:p w14:paraId="0497FCE3" w14:textId="77777777" w:rsidR="0050491B" w:rsidRDefault="00000000">
      <w:pPr>
        <w:pStyle w:val="ListParagraph"/>
        <w:numPr>
          <w:ilvl w:val="0"/>
          <w:numId w:val="1"/>
        </w:numPr>
      </w:pPr>
      <w:r>
        <w:t>First Aid Kit</w:t>
      </w:r>
    </w:p>
    <w:p w14:paraId="55CD51CD" w14:textId="77777777" w:rsidR="0050491B" w:rsidRDefault="00000000">
      <w:pPr>
        <w:pStyle w:val="ListParagraph"/>
        <w:numPr>
          <w:ilvl w:val="0"/>
          <w:numId w:val="1"/>
        </w:numPr>
      </w:pPr>
      <w:r>
        <w:t>Rolling pins, pastry cutters, muffin trays</w:t>
      </w:r>
    </w:p>
    <w:p w14:paraId="40C80E4C" w14:textId="77777777" w:rsidR="0050491B" w:rsidRDefault="00000000">
      <w:pPr>
        <w:pStyle w:val="ListParagraph"/>
        <w:numPr>
          <w:ilvl w:val="0"/>
          <w:numId w:val="1"/>
        </w:numPr>
      </w:pPr>
      <w:r>
        <w:t>Tea pots</w:t>
      </w:r>
    </w:p>
    <w:p w14:paraId="55D957DE" w14:textId="77777777" w:rsidR="0050491B" w:rsidRDefault="00000000">
      <w:pPr>
        <w:pStyle w:val="ListParagraph"/>
        <w:numPr>
          <w:ilvl w:val="0"/>
          <w:numId w:val="1"/>
        </w:numPr>
      </w:pPr>
      <w:r>
        <w:t>Measuring jugs/</w:t>
      </w:r>
      <w:proofErr w:type="spellStart"/>
      <w:r>
        <w:t>pyrex</w:t>
      </w:r>
      <w:proofErr w:type="spellEnd"/>
      <w:r>
        <w:t xml:space="preserve"> jugs</w:t>
      </w:r>
    </w:p>
    <w:p w14:paraId="0E0CCCD3" w14:textId="77777777" w:rsidR="0050491B" w:rsidRDefault="00000000">
      <w:pPr>
        <w:pStyle w:val="ListParagraph"/>
        <w:numPr>
          <w:ilvl w:val="0"/>
          <w:numId w:val="1"/>
        </w:numPr>
      </w:pPr>
      <w:r>
        <w:t>Blender</w:t>
      </w:r>
    </w:p>
    <w:p w14:paraId="1C1A60B8" w14:textId="77777777" w:rsidR="0050491B" w:rsidRDefault="00000000">
      <w:pPr>
        <w:pStyle w:val="ListParagraph"/>
        <w:numPr>
          <w:ilvl w:val="0"/>
          <w:numId w:val="1"/>
        </w:numPr>
      </w:pPr>
      <w:r>
        <w:t>Kitchen scales x 2</w:t>
      </w:r>
    </w:p>
    <w:p w14:paraId="3AFD30CF" w14:textId="77777777" w:rsidR="0050491B" w:rsidRDefault="00000000">
      <w:pPr>
        <w:pStyle w:val="ListParagraph"/>
        <w:numPr>
          <w:ilvl w:val="0"/>
          <w:numId w:val="1"/>
        </w:numPr>
      </w:pPr>
      <w:r>
        <w:t>Wooden pot stands x 4</w:t>
      </w:r>
    </w:p>
    <w:p w14:paraId="1E46575C" w14:textId="77777777" w:rsidR="0050491B" w:rsidRDefault="00000000">
      <w:pPr>
        <w:pStyle w:val="ListParagraph"/>
        <w:numPr>
          <w:ilvl w:val="0"/>
          <w:numId w:val="1"/>
        </w:numPr>
      </w:pPr>
      <w:r>
        <w:t>Toaster</w:t>
      </w:r>
    </w:p>
    <w:p w14:paraId="0B9215F4" w14:textId="77777777" w:rsidR="0050491B" w:rsidRDefault="00000000">
      <w:pPr>
        <w:pStyle w:val="ListParagraph"/>
        <w:numPr>
          <w:ilvl w:val="0"/>
          <w:numId w:val="1"/>
        </w:numPr>
      </w:pPr>
      <w:r>
        <w:lastRenderedPageBreak/>
        <w:t>Microwave</w:t>
      </w:r>
    </w:p>
    <w:p w14:paraId="7E60E796" w14:textId="77777777" w:rsidR="0050491B" w:rsidRDefault="00000000">
      <w:pPr>
        <w:pStyle w:val="ListParagraph"/>
        <w:numPr>
          <w:ilvl w:val="0"/>
          <w:numId w:val="1"/>
        </w:numPr>
      </w:pPr>
      <w:r>
        <w:t>Kettle x 2</w:t>
      </w:r>
    </w:p>
    <w:p w14:paraId="66A15D4D" w14:textId="77777777" w:rsidR="0050491B" w:rsidRDefault="00000000">
      <w:pPr>
        <w:pStyle w:val="ListParagraph"/>
        <w:numPr>
          <w:ilvl w:val="0"/>
          <w:numId w:val="1"/>
        </w:numPr>
      </w:pPr>
      <w:r>
        <w:t>Electric water urn (kept in Leaders room)</w:t>
      </w:r>
    </w:p>
    <w:p w14:paraId="57853DE5" w14:textId="77777777" w:rsidR="0050491B" w:rsidRDefault="00000000">
      <w:pPr>
        <w:pStyle w:val="ListParagraph"/>
        <w:numPr>
          <w:ilvl w:val="0"/>
          <w:numId w:val="1"/>
        </w:numPr>
      </w:pPr>
      <w:r>
        <w:t>Cooker x 2</w:t>
      </w:r>
    </w:p>
    <w:p w14:paraId="2DA45BC0" w14:textId="77777777" w:rsidR="0050491B" w:rsidRDefault="00000000">
      <w:pPr>
        <w:pStyle w:val="ListParagraph"/>
        <w:numPr>
          <w:ilvl w:val="0"/>
          <w:numId w:val="1"/>
        </w:numPr>
      </w:pPr>
      <w:r>
        <w:t>Fridge x 2</w:t>
      </w:r>
    </w:p>
    <w:p w14:paraId="15609B43" w14:textId="77777777" w:rsidR="0050491B" w:rsidRDefault="00000000">
      <w:pPr>
        <w:pStyle w:val="ListParagraph"/>
        <w:numPr>
          <w:ilvl w:val="0"/>
          <w:numId w:val="1"/>
        </w:numPr>
      </w:pPr>
      <w:r>
        <w:t>Freezer</w:t>
      </w:r>
    </w:p>
    <w:p w14:paraId="363109E5" w14:textId="77777777" w:rsidR="0050491B" w:rsidRDefault="00000000">
      <w:pPr>
        <w:pStyle w:val="ListParagraph"/>
        <w:numPr>
          <w:ilvl w:val="0"/>
          <w:numId w:val="1"/>
        </w:numPr>
      </w:pPr>
      <w:r>
        <w:t>Dish washer</w:t>
      </w:r>
    </w:p>
    <w:p w14:paraId="125564A5" w14:textId="77777777" w:rsidR="0050491B" w:rsidRDefault="0050491B">
      <w:pPr>
        <w:pStyle w:val="ListParagraph"/>
      </w:pPr>
    </w:p>
    <w:p w14:paraId="7102C83C" w14:textId="77777777" w:rsidR="0050491B" w:rsidRDefault="00000000">
      <w:pPr>
        <w:pStyle w:val="ListParagraph"/>
        <w:rPr>
          <w:b/>
        </w:rPr>
      </w:pPr>
      <w:r>
        <w:rPr>
          <w:b/>
        </w:rPr>
        <w:t>Please bring your own tea towels, oven gloves, cleaning equipment &amp; toilet rolls</w:t>
      </w:r>
    </w:p>
    <w:p w14:paraId="12C88BC7" w14:textId="77777777" w:rsidR="0050491B" w:rsidRDefault="0050491B">
      <w:pPr>
        <w:pStyle w:val="ListParagraph"/>
        <w:rPr>
          <w:b/>
        </w:rPr>
      </w:pPr>
    </w:p>
    <w:p w14:paraId="32A70D03" w14:textId="77777777" w:rsidR="0050491B" w:rsidRDefault="00000000">
      <w:pPr>
        <w:pStyle w:val="ListParagraph"/>
        <w:rPr>
          <w:b/>
        </w:rPr>
      </w:pPr>
      <w:r>
        <w:rPr>
          <w:b/>
        </w:rPr>
        <w:t>Camp Equipment (stored in Camp Store)</w:t>
      </w:r>
    </w:p>
    <w:p w14:paraId="4DAAFD03" w14:textId="77777777" w:rsidR="0050491B" w:rsidRDefault="0050491B">
      <w:pPr>
        <w:pStyle w:val="ListParagraph"/>
        <w:rPr>
          <w:b/>
        </w:rPr>
      </w:pPr>
    </w:p>
    <w:p w14:paraId="33B93C86" w14:textId="77777777" w:rsidR="0050491B" w:rsidRDefault="00000000">
      <w:pPr>
        <w:pStyle w:val="ListParagraph"/>
        <w:rPr>
          <w:b/>
        </w:rPr>
      </w:pPr>
      <w:r>
        <w:rPr>
          <w:b/>
        </w:rPr>
        <w:t>Tents</w:t>
      </w:r>
    </w:p>
    <w:p w14:paraId="6453B1C0" w14:textId="77777777" w:rsidR="0050491B" w:rsidRDefault="00000000">
      <w:pPr>
        <w:pStyle w:val="ListParagraph"/>
        <w:numPr>
          <w:ilvl w:val="0"/>
          <w:numId w:val="1"/>
        </w:numPr>
      </w:pPr>
      <w:r>
        <w:t>Icelandic Patrol Tents x 4</w:t>
      </w:r>
    </w:p>
    <w:p w14:paraId="79D7011E" w14:textId="77777777" w:rsidR="0050491B" w:rsidRDefault="00000000">
      <w:pPr>
        <w:pStyle w:val="ListParagraph"/>
        <w:numPr>
          <w:ilvl w:val="0"/>
          <w:numId w:val="1"/>
        </w:numPr>
      </w:pPr>
      <w:r>
        <w:t>Vango 800 (8 man lightweight) x 8</w:t>
      </w:r>
    </w:p>
    <w:p w14:paraId="4852CB18" w14:textId="77777777" w:rsidR="0050491B" w:rsidRDefault="00000000">
      <w:pPr>
        <w:pStyle w:val="ListParagraph"/>
        <w:numPr>
          <w:ilvl w:val="0"/>
          <w:numId w:val="1"/>
        </w:numPr>
      </w:pPr>
      <w:r>
        <w:t>Centenary 4 (4 man lightweight) x 6</w:t>
      </w:r>
    </w:p>
    <w:p w14:paraId="2B46207A" w14:textId="77777777" w:rsidR="0050491B" w:rsidRDefault="00000000">
      <w:pPr>
        <w:pStyle w:val="ListParagraph"/>
        <w:numPr>
          <w:ilvl w:val="0"/>
          <w:numId w:val="1"/>
        </w:numPr>
      </w:pPr>
      <w:r>
        <w:t>Mess Tents (Trail tent &amp; Ben y glo tent) x 2</w:t>
      </w:r>
    </w:p>
    <w:p w14:paraId="3C58AA1C" w14:textId="77777777" w:rsidR="0050491B" w:rsidRDefault="00000000">
      <w:pPr>
        <w:pStyle w:val="ListParagraph"/>
        <w:numPr>
          <w:ilvl w:val="0"/>
          <w:numId w:val="1"/>
        </w:numPr>
      </w:pPr>
      <w:r>
        <w:t>Gazebos x 4 (one large, 3 small)</w:t>
      </w:r>
    </w:p>
    <w:p w14:paraId="3082BA15" w14:textId="77777777" w:rsidR="0050491B" w:rsidRDefault="00000000">
      <w:pPr>
        <w:pStyle w:val="ListParagraph"/>
        <w:numPr>
          <w:ilvl w:val="0"/>
          <w:numId w:val="1"/>
        </w:numPr>
      </w:pPr>
      <w:r>
        <w:t>Event Shelter x 2 (in Leaders Room in hut)</w:t>
      </w:r>
    </w:p>
    <w:p w14:paraId="22297D2A" w14:textId="77777777" w:rsidR="0050491B" w:rsidRDefault="00000000">
      <w:pPr>
        <w:pStyle w:val="ListParagraph"/>
        <w:numPr>
          <w:ilvl w:val="0"/>
          <w:numId w:val="1"/>
        </w:numPr>
      </w:pPr>
      <w:r>
        <w:t>Fire shelters, various + poles</w:t>
      </w:r>
    </w:p>
    <w:p w14:paraId="2CB37D50" w14:textId="77777777" w:rsidR="0050491B" w:rsidRDefault="00000000">
      <w:pPr>
        <w:pStyle w:val="ListParagraph"/>
        <w:numPr>
          <w:ilvl w:val="0"/>
          <w:numId w:val="1"/>
        </w:numPr>
      </w:pPr>
      <w:r>
        <w:t>Groundsheets x 36</w:t>
      </w:r>
    </w:p>
    <w:p w14:paraId="7CDB43B8" w14:textId="77777777" w:rsidR="0050491B" w:rsidRDefault="00000000">
      <w:pPr>
        <w:pStyle w:val="ListParagraph"/>
        <w:numPr>
          <w:ilvl w:val="0"/>
          <w:numId w:val="1"/>
        </w:numPr>
      </w:pPr>
      <w:r>
        <w:t>Wooden bedding racks + poles for use in Icelandic tents</w:t>
      </w:r>
    </w:p>
    <w:p w14:paraId="02C1EC00" w14:textId="77777777" w:rsidR="0050491B" w:rsidRDefault="0050491B">
      <w:pPr>
        <w:pStyle w:val="ListParagraph"/>
      </w:pPr>
    </w:p>
    <w:p w14:paraId="64875CBE" w14:textId="77777777" w:rsidR="0050491B" w:rsidRDefault="00000000">
      <w:pPr>
        <w:pStyle w:val="ListParagraph"/>
        <w:rPr>
          <w:b/>
        </w:rPr>
      </w:pPr>
      <w:r>
        <w:rPr>
          <w:b/>
        </w:rPr>
        <w:t>Patrol Cooking Equipment</w:t>
      </w:r>
    </w:p>
    <w:p w14:paraId="37FDCD54" w14:textId="77777777" w:rsidR="0050491B" w:rsidRDefault="00000000">
      <w:pPr>
        <w:pStyle w:val="ListParagraph"/>
        <w:numPr>
          <w:ilvl w:val="0"/>
          <w:numId w:val="1"/>
        </w:numPr>
      </w:pPr>
      <w:r>
        <w:t>Small white plastic top tables for food preparation x 6</w:t>
      </w:r>
    </w:p>
    <w:p w14:paraId="1EBAD401" w14:textId="77777777" w:rsidR="0050491B" w:rsidRDefault="00000000">
      <w:pPr>
        <w:pStyle w:val="ListParagraph"/>
        <w:numPr>
          <w:ilvl w:val="0"/>
          <w:numId w:val="1"/>
        </w:numPr>
      </w:pPr>
      <w:r>
        <w:t>Metal washing up stands with grey basins x 6</w:t>
      </w:r>
    </w:p>
    <w:p w14:paraId="0063DE98" w14:textId="77777777" w:rsidR="0050491B" w:rsidRDefault="00000000">
      <w:pPr>
        <w:pStyle w:val="ListParagraph"/>
        <w:numPr>
          <w:ilvl w:val="0"/>
          <w:numId w:val="1"/>
        </w:numPr>
      </w:pPr>
      <w:r>
        <w:t>Water carriers</w:t>
      </w:r>
    </w:p>
    <w:p w14:paraId="125F117D" w14:textId="77777777" w:rsidR="0050491B" w:rsidRDefault="00000000">
      <w:pPr>
        <w:pStyle w:val="ListParagraph"/>
        <w:numPr>
          <w:ilvl w:val="0"/>
          <w:numId w:val="1"/>
        </w:numPr>
      </w:pPr>
      <w:r>
        <w:t>Buckets &amp; basins</w:t>
      </w:r>
    </w:p>
    <w:p w14:paraId="642E9897" w14:textId="77777777" w:rsidR="0050491B" w:rsidRDefault="00000000">
      <w:pPr>
        <w:pStyle w:val="ListParagraph"/>
        <w:numPr>
          <w:ilvl w:val="0"/>
          <w:numId w:val="1"/>
        </w:numPr>
      </w:pPr>
      <w:r>
        <w:t>Grease traps</w:t>
      </w:r>
    </w:p>
    <w:p w14:paraId="6AA0B931" w14:textId="77777777" w:rsidR="0050491B" w:rsidRDefault="00000000">
      <w:pPr>
        <w:pStyle w:val="ListParagraph"/>
        <w:rPr>
          <w:b/>
        </w:rPr>
      </w:pPr>
      <w:r>
        <w:rPr>
          <w:b/>
        </w:rPr>
        <w:t xml:space="preserve">Patrol Kitchen Box x 6 </w:t>
      </w:r>
      <w:proofErr w:type="gramStart"/>
      <w:r>
        <w:rPr>
          <w:b/>
        </w:rPr>
        <w:t>containing:-</w:t>
      </w:r>
      <w:proofErr w:type="gramEnd"/>
    </w:p>
    <w:p w14:paraId="32ED8523" w14:textId="77777777" w:rsidR="0050491B" w:rsidRDefault="00000000">
      <w:pPr>
        <w:pStyle w:val="ListParagraph"/>
        <w:numPr>
          <w:ilvl w:val="0"/>
          <w:numId w:val="1"/>
        </w:numPr>
      </w:pPr>
      <w:r>
        <w:t>Large billie + lid x 1</w:t>
      </w:r>
    </w:p>
    <w:p w14:paraId="5D195E9D" w14:textId="77777777" w:rsidR="0050491B" w:rsidRDefault="00000000">
      <w:pPr>
        <w:pStyle w:val="ListParagraph"/>
        <w:numPr>
          <w:ilvl w:val="0"/>
          <w:numId w:val="1"/>
        </w:numPr>
      </w:pPr>
      <w:r>
        <w:t>Set of billies</w:t>
      </w:r>
    </w:p>
    <w:p w14:paraId="314F9124" w14:textId="77777777" w:rsidR="0050491B" w:rsidRDefault="00000000">
      <w:pPr>
        <w:pStyle w:val="ListParagraph"/>
        <w:numPr>
          <w:ilvl w:val="0"/>
          <w:numId w:val="1"/>
        </w:numPr>
      </w:pPr>
      <w:r>
        <w:t>Frying pan x 2</w:t>
      </w:r>
    </w:p>
    <w:p w14:paraId="547FDF54" w14:textId="77777777" w:rsidR="0050491B" w:rsidRDefault="00000000">
      <w:pPr>
        <w:pStyle w:val="ListParagraph"/>
        <w:numPr>
          <w:ilvl w:val="0"/>
          <w:numId w:val="1"/>
        </w:numPr>
      </w:pPr>
      <w:r>
        <w:t>Kettle</w:t>
      </w:r>
    </w:p>
    <w:p w14:paraId="48A77DC5" w14:textId="77777777" w:rsidR="0050491B" w:rsidRDefault="00000000">
      <w:pPr>
        <w:pStyle w:val="ListParagraph"/>
        <w:numPr>
          <w:ilvl w:val="0"/>
          <w:numId w:val="1"/>
        </w:numPr>
      </w:pPr>
      <w:r>
        <w:t>Tray</w:t>
      </w:r>
    </w:p>
    <w:p w14:paraId="5C90C9C1" w14:textId="77777777" w:rsidR="0050491B" w:rsidRDefault="00000000">
      <w:pPr>
        <w:pStyle w:val="ListParagraph"/>
        <w:numPr>
          <w:ilvl w:val="0"/>
          <w:numId w:val="1"/>
        </w:numPr>
      </w:pPr>
      <w:r>
        <w:t>Chopping boards x 5</w:t>
      </w:r>
    </w:p>
    <w:p w14:paraId="3998CD20" w14:textId="77777777" w:rsidR="0050491B" w:rsidRDefault="00000000">
      <w:pPr>
        <w:pStyle w:val="ListParagraph"/>
        <w:numPr>
          <w:ilvl w:val="0"/>
          <w:numId w:val="1"/>
        </w:numPr>
      </w:pPr>
      <w:r>
        <w:t>Colander</w:t>
      </w:r>
    </w:p>
    <w:p w14:paraId="36022090" w14:textId="77777777" w:rsidR="0050491B" w:rsidRDefault="00000000">
      <w:pPr>
        <w:pStyle w:val="ListParagraph"/>
        <w:numPr>
          <w:ilvl w:val="0"/>
          <w:numId w:val="1"/>
        </w:numPr>
      </w:pPr>
      <w:r>
        <w:t>Plastic food storage boxes</w:t>
      </w:r>
    </w:p>
    <w:p w14:paraId="0AA80949" w14:textId="77777777" w:rsidR="0050491B" w:rsidRDefault="00000000">
      <w:pPr>
        <w:pStyle w:val="ListParagraph"/>
        <w:numPr>
          <w:ilvl w:val="0"/>
          <w:numId w:val="1"/>
        </w:numPr>
      </w:pPr>
      <w:r>
        <w:t>Plastic bowls</w:t>
      </w:r>
    </w:p>
    <w:p w14:paraId="6B78E83E" w14:textId="77777777" w:rsidR="0050491B" w:rsidRDefault="00000000">
      <w:pPr>
        <w:pStyle w:val="ListParagraph"/>
        <w:numPr>
          <w:ilvl w:val="0"/>
          <w:numId w:val="1"/>
        </w:numPr>
      </w:pPr>
      <w:r>
        <w:t>Measuring Jug</w:t>
      </w:r>
    </w:p>
    <w:p w14:paraId="1872919B" w14:textId="77777777" w:rsidR="0050491B" w:rsidRDefault="00000000">
      <w:pPr>
        <w:pStyle w:val="ListParagraph"/>
        <w:numPr>
          <w:ilvl w:val="0"/>
          <w:numId w:val="1"/>
        </w:numPr>
      </w:pPr>
      <w:r>
        <w:t>Enamel plates</w:t>
      </w:r>
    </w:p>
    <w:p w14:paraId="7E489D2E" w14:textId="77777777" w:rsidR="0050491B" w:rsidRDefault="00000000">
      <w:pPr>
        <w:pStyle w:val="ListParagraph"/>
        <w:numPr>
          <w:ilvl w:val="0"/>
          <w:numId w:val="1"/>
        </w:numPr>
      </w:pPr>
      <w:r>
        <w:t>Grater</w:t>
      </w:r>
    </w:p>
    <w:p w14:paraId="42C2DE8E" w14:textId="77777777" w:rsidR="0050491B" w:rsidRDefault="00000000">
      <w:pPr>
        <w:pStyle w:val="ListParagraph"/>
        <w:numPr>
          <w:ilvl w:val="0"/>
          <w:numId w:val="1"/>
        </w:numPr>
      </w:pPr>
      <w:r>
        <w:t>Cooking and serving utensils</w:t>
      </w:r>
    </w:p>
    <w:p w14:paraId="48E0B657" w14:textId="77777777" w:rsidR="0050491B" w:rsidRDefault="0050491B">
      <w:pPr>
        <w:pStyle w:val="ListParagraph"/>
      </w:pPr>
    </w:p>
    <w:p w14:paraId="6FC00FC1" w14:textId="77777777" w:rsidR="0050491B" w:rsidRDefault="00000000">
      <w:pPr>
        <w:pStyle w:val="ListParagraph"/>
        <w:rPr>
          <w:b/>
        </w:rPr>
      </w:pPr>
      <w:r>
        <w:rPr>
          <w:b/>
        </w:rPr>
        <w:t>Central Cooking Equipment</w:t>
      </w:r>
    </w:p>
    <w:p w14:paraId="36294B63" w14:textId="77777777" w:rsidR="0050491B" w:rsidRDefault="00000000">
      <w:pPr>
        <w:pStyle w:val="ListParagraph"/>
        <w:numPr>
          <w:ilvl w:val="0"/>
          <w:numId w:val="1"/>
        </w:numPr>
      </w:pPr>
      <w:r>
        <w:t>Several tables</w:t>
      </w:r>
    </w:p>
    <w:p w14:paraId="693DDA92" w14:textId="77777777" w:rsidR="0050491B" w:rsidRDefault="00000000">
      <w:pPr>
        <w:pStyle w:val="ListParagraph"/>
        <w:numPr>
          <w:ilvl w:val="0"/>
          <w:numId w:val="1"/>
        </w:numPr>
      </w:pPr>
      <w:r>
        <w:t>Water carriers</w:t>
      </w:r>
    </w:p>
    <w:p w14:paraId="04F7096E" w14:textId="77777777" w:rsidR="0050491B" w:rsidRDefault="00000000">
      <w:pPr>
        <w:pStyle w:val="ListParagraph"/>
        <w:numPr>
          <w:ilvl w:val="0"/>
          <w:numId w:val="1"/>
        </w:numPr>
      </w:pPr>
      <w:r>
        <w:t>Buckets, basins, grease trap</w:t>
      </w:r>
    </w:p>
    <w:p w14:paraId="14317424" w14:textId="77777777" w:rsidR="0050491B" w:rsidRDefault="00000000">
      <w:pPr>
        <w:pStyle w:val="ListParagraph"/>
        <w:numPr>
          <w:ilvl w:val="0"/>
          <w:numId w:val="1"/>
        </w:numPr>
      </w:pPr>
      <w:r>
        <w:t>Large plastic food storage containers x 2</w:t>
      </w:r>
    </w:p>
    <w:p w14:paraId="48413EE0" w14:textId="77777777" w:rsidR="0050491B" w:rsidRDefault="00000000">
      <w:pPr>
        <w:pStyle w:val="ListParagraph"/>
        <w:numPr>
          <w:ilvl w:val="0"/>
          <w:numId w:val="1"/>
        </w:numPr>
      </w:pPr>
      <w:r>
        <w:t>Cool box</w:t>
      </w:r>
    </w:p>
    <w:p w14:paraId="0A160141" w14:textId="77777777" w:rsidR="0050491B" w:rsidRDefault="00000000">
      <w:pPr>
        <w:pStyle w:val="ListParagraph"/>
        <w:numPr>
          <w:ilvl w:val="0"/>
          <w:numId w:val="1"/>
        </w:numPr>
      </w:pPr>
      <w:r>
        <w:t>Boxes/crates for keeping things off the ground</w:t>
      </w:r>
    </w:p>
    <w:p w14:paraId="093AC0FB" w14:textId="77777777" w:rsidR="0050491B" w:rsidRDefault="00000000">
      <w:pPr>
        <w:pStyle w:val="ListParagraph"/>
        <w:numPr>
          <w:ilvl w:val="0"/>
          <w:numId w:val="1"/>
        </w:numPr>
      </w:pPr>
      <w:r>
        <w:t>Metal washing up stand and basin</w:t>
      </w:r>
    </w:p>
    <w:p w14:paraId="2E0A10A9" w14:textId="77777777" w:rsidR="0050491B" w:rsidRDefault="0050491B">
      <w:pPr>
        <w:pStyle w:val="ListParagraph"/>
      </w:pPr>
    </w:p>
    <w:p w14:paraId="532DF511" w14:textId="77777777" w:rsidR="0050491B" w:rsidRDefault="00000000">
      <w:pPr>
        <w:pStyle w:val="ListParagraph"/>
        <w:rPr>
          <w:b/>
        </w:rPr>
      </w:pPr>
      <w:r>
        <w:rPr>
          <w:b/>
        </w:rPr>
        <w:t xml:space="preserve">Central Cooking Boxes </w:t>
      </w:r>
      <w:proofErr w:type="gramStart"/>
      <w:r>
        <w:rPr>
          <w:b/>
        </w:rPr>
        <w:t>containing:-</w:t>
      </w:r>
      <w:proofErr w:type="gramEnd"/>
    </w:p>
    <w:p w14:paraId="251F6691" w14:textId="77777777" w:rsidR="0050491B" w:rsidRDefault="00000000">
      <w:pPr>
        <w:pStyle w:val="ListParagraph"/>
        <w:numPr>
          <w:ilvl w:val="0"/>
          <w:numId w:val="1"/>
        </w:numPr>
      </w:pPr>
      <w:r>
        <w:t>Several large billies</w:t>
      </w:r>
    </w:p>
    <w:p w14:paraId="40AE96E7" w14:textId="77777777" w:rsidR="0050491B" w:rsidRDefault="00000000">
      <w:pPr>
        <w:pStyle w:val="ListParagraph"/>
        <w:numPr>
          <w:ilvl w:val="0"/>
          <w:numId w:val="1"/>
        </w:numPr>
      </w:pPr>
      <w:r>
        <w:t>Kettles</w:t>
      </w:r>
    </w:p>
    <w:p w14:paraId="04DFE7AD" w14:textId="77777777" w:rsidR="0050491B" w:rsidRDefault="00000000">
      <w:pPr>
        <w:pStyle w:val="ListParagraph"/>
        <w:numPr>
          <w:ilvl w:val="0"/>
          <w:numId w:val="1"/>
        </w:numPr>
      </w:pPr>
      <w:r>
        <w:t>Teapot</w:t>
      </w:r>
    </w:p>
    <w:p w14:paraId="1CC77D77" w14:textId="77777777" w:rsidR="0050491B" w:rsidRDefault="00000000">
      <w:pPr>
        <w:pStyle w:val="ListParagraph"/>
        <w:numPr>
          <w:ilvl w:val="0"/>
          <w:numId w:val="1"/>
        </w:numPr>
      </w:pPr>
      <w:r>
        <w:t>Frying pans x 3</w:t>
      </w:r>
    </w:p>
    <w:p w14:paraId="2C24F8C0" w14:textId="77777777" w:rsidR="0050491B" w:rsidRDefault="00000000">
      <w:pPr>
        <w:pStyle w:val="ListParagraph"/>
        <w:numPr>
          <w:ilvl w:val="0"/>
          <w:numId w:val="1"/>
        </w:numPr>
      </w:pPr>
      <w:r>
        <w:lastRenderedPageBreak/>
        <w:t>Measuring jugs</w:t>
      </w:r>
    </w:p>
    <w:p w14:paraId="2167B245" w14:textId="77777777" w:rsidR="0050491B" w:rsidRDefault="00000000">
      <w:pPr>
        <w:pStyle w:val="ListParagraph"/>
        <w:numPr>
          <w:ilvl w:val="0"/>
          <w:numId w:val="1"/>
        </w:numPr>
      </w:pPr>
      <w:r>
        <w:t>Bread knife, sharp knives, whisks, graters, serving spoons, fish slices, ladles, tin openers, potato mashers, tongs, scissors, peelers.</w:t>
      </w:r>
    </w:p>
    <w:p w14:paraId="222ED6B6" w14:textId="77777777" w:rsidR="0050491B" w:rsidRDefault="00000000">
      <w:pPr>
        <w:pStyle w:val="ListParagraph"/>
        <w:numPr>
          <w:ilvl w:val="0"/>
          <w:numId w:val="1"/>
        </w:numPr>
      </w:pPr>
      <w:r>
        <w:t>Plastic storage boxes and bowls</w:t>
      </w:r>
    </w:p>
    <w:p w14:paraId="79EFCF31" w14:textId="77777777" w:rsidR="0050491B" w:rsidRDefault="00000000">
      <w:pPr>
        <w:pStyle w:val="ListParagraph"/>
        <w:numPr>
          <w:ilvl w:val="0"/>
          <w:numId w:val="1"/>
        </w:numPr>
      </w:pPr>
      <w:r>
        <w:t xml:space="preserve">Colanders </w:t>
      </w:r>
    </w:p>
    <w:p w14:paraId="7FEC8B26" w14:textId="77777777" w:rsidR="0050491B" w:rsidRDefault="00000000">
      <w:pPr>
        <w:pStyle w:val="ListParagraph"/>
        <w:numPr>
          <w:ilvl w:val="0"/>
          <w:numId w:val="1"/>
        </w:numPr>
      </w:pPr>
      <w:r>
        <w:t>Chopping boards x 5</w:t>
      </w:r>
    </w:p>
    <w:p w14:paraId="30A336DA" w14:textId="77777777" w:rsidR="0050491B" w:rsidRDefault="00000000">
      <w:pPr>
        <w:pStyle w:val="ListParagraph"/>
        <w:numPr>
          <w:ilvl w:val="0"/>
          <w:numId w:val="1"/>
        </w:numPr>
      </w:pPr>
      <w:r>
        <w:t>Enamel plates</w:t>
      </w:r>
    </w:p>
    <w:p w14:paraId="007C2164" w14:textId="77777777" w:rsidR="0050491B" w:rsidRDefault="00000000">
      <w:pPr>
        <w:pStyle w:val="ListParagraph"/>
      </w:pPr>
      <w:r>
        <w:t xml:space="preserve"> </w:t>
      </w:r>
    </w:p>
    <w:p w14:paraId="3519A4CA" w14:textId="77777777" w:rsidR="0050491B" w:rsidRDefault="00000000">
      <w:pPr>
        <w:pStyle w:val="ListParagraph"/>
        <w:rPr>
          <w:b/>
        </w:rPr>
      </w:pPr>
      <w:r>
        <w:rPr>
          <w:b/>
        </w:rPr>
        <w:t>Miscellaneous equipment</w:t>
      </w:r>
    </w:p>
    <w:p w14:paraId="33D39A59" w14:textId="77777777" w:rsidR="0050491B" w:rsidRDefault="00000000">
      <w:pPr>
        <w:pStyle w:val="ListParagraph"/>
        <w:numPr>
          <w:ilvl w:val="0"/>
          <w:numId w:val="1"/>
        </w:numPr>
      </w:pPr>
      <w:r>
        <w:t>Axes/saws/</w:t>
      </w:r>
      <w:proofErr w:type="gramStart"/>
      <w:r>
        <w:t>saw horse</w:t>
      </w:r>
      <w:proofErr w:type="gramEnd"/>
    </w:p>
    <w:p w14:paraId="57D519D1" w14:textId="77777777" w:rsidR="0050491B" w:rsidRDefault="00000000">
      <w:pPr>
        <w:pStyle w:val="ListParagraph"/>
        <w:numPr>
          <w:ilvl w:val="0"/>
          <w:numId w:val="1"/>
        </w:numPr>
      </w:pPr>
      <w:r>
        <w:t>Metal altar fires ++ (outside in the woods)</w:t>
      </w:r>
    </w:p>
    <w:p w14:paraId="254C4214" w14:textId="77777777" w:rsidR="0050491B" w:rsidRDefault="00000000">
      <w:pPr>
        <w:pStyle w:val="ListParagraph"/>
        <w:numPr>
          <w:ilvl w:val="0"/>
          <w:numId w:val="1"/>
        </w:numPr>
      </w:pPr>
      <w:r>
        <w:t>Spade &amp; shovels</w:t>
      </w:r>
    </w:p>
    <w:p w14:paraId="798FBEA5" w14:textId="77777777" w:rsidR="0050491B" w:rsidRDefault="00000000">
      <w:pPr>
        <w:pStyle w:val="ListParagraph"/>
        <w:numPr>
          <w:ilvl w:val="0"/>
          <w:numId w:val="1"/>
        </w:numPr>
      </w:pPr>
      <w:r>
        <w:t>Rope – long lengths</w:t>
      </w:r>
    </w:p>
    <w:p w14:paraId="1A91C7CA" w14:textId="77777777" w:rsidR="0050491B" w:rsidRDefault="00000000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>New Bamboo Pioneering poles x 20</w:t>
      </w:r>
    </w:p>
    <w:p w14:paraId="65AA4FFF" w14:textId="77777777" w:rsidR="0050491B" w:rsidRDefault="00000000">
      <w:pPr>
        <w:pStyle w:val="ListParagraph"/>
        <w:numPr>
          <w:ilvl w:val="0"/>
          <w:numId w:val="1"/>
        </w:numPr>
      </w:pPr>
      <w:r>
        <w:t xml:space="preserve">Rope – lashings for pioneering </w:t>
      </w:r>
    </w:p>
    <w:p w14:paraId="51CBCBA4" w14:textId="77777777" w:rsidR="0050491B" w:rsidRDefault="00000000">
      <w:pPr>
        <w:pStyle w:val="ListParagraph"/>
        <w:numPr>
          <w:ilvl w:val="0"/>
          <w:numId w:val="1"/>
        </w:numPr>
      </w:pPr>
      <w:r>
        <w:t>Fishing nets</w:t>
      </w:r>
    </w:p>
    <w:p w14:paraId="125042E6" w14:textId="77777777" w:rsidR="0050491B" w:rsidRDefault="00000000">
      <w:pPr>
        <w:pStyle w:val="ListParagraph"/>
        <w:numPr>
          <w:ilvl w:val="0"/>
          <w:numId w:val="1"/>
        </w:numPr>
      </w:pPr>
      <w:r>
        <w:t>Pyrography irons</w:t>
      </w:r>
    </w:p>
    <w:p w14:paraId="2C232FBF" w14:textId="77777777" w:rsidR="0050491B" w:rsidRDefault="00000000">
      <w:pPr>
        <w:pStyle w:val="ListParagraph"/>
        <w:numPr>
          <w:ilvl w:val="0"/>
          <w:numId w:val="1"/>
        </w:numPr>
      </w:pPr>
      <w:r>
        <w:t>Old groundsheets/plastic for sitting on, making shelters, wood pile covers etc</w:t>
      </w:r>
    </w:p>
    <w:p w14:paraId="5CEB8315" w14:textId="77777777" w:rsidR="0050491B" w:rsidRDefault="00000000">
      <w:pPr>
        <w:pStyle w:val="ListParagraph"/>
        <w:numPr>
          <w:ilvl w:val="0"/>
          <w:numId w:val="1"/>
        </w:numPr>
      </w:pPr>
      <w:r>
        <w:t>Fire buckets with sand/fire alarm</w:t>
      </w:r>
    </w:p>
    <w:p w14:paraId="5210AE85" w14:textId="77777777" w:rsidR="0050491B" w:rsidRDefault="00000000">
      <w:pPr>
        <w:pStyle w:val="ListParagraph"/>
        <w:numPr>
          <w:ilvl w:val="0"/>
          <w:numId w:val="1"/>
        </w:numPr>
      </w:pPr>
      <w:r>
        <w:t>World Guide Flag</w:t>
      </w:r>
    </w:p>
    <w:p w14:paraId="650401C0" w14:textId="77777777" w:rsidR="0050491B" w:rsidRDefault="00000000">
      <w:pPr>
        <w:pStyle w:val="ListParagraph"/>
        <w:numPr>
          <w:ilvl w:val="0"/>
          <w:numId w:val="1"/>
        </w:numPr>
      </w:pPr>
      <w:r>
        <w:t>Spare pegs &amp; mallets</w:t>
      </w:r>
    </w:p>
    <w:p w14:paraId="65C40FFE" w14:textId="77777777" w:rsidR="0050491B" w:rsidRDefault="00000000">
      <w:pPr>
        <w:pStyle w:val="ListParagraph"/>
        <w:numPr>
          <w:ilvl w:val="0"/>
          <w:numId w:val="1"/>
        </w:numPr>
      </w:pPr>
      <w:r>
        <w:t>Tall fridge</w:t>
      </w:r>
    </w:p>
    <w:p w14:paraId="2DA67D09" w14:textId="77777777" w:rsidR="0050491B" w:rsidRDefault="00000000">
      <w:pPr>
        <w:pStyle w:val="ListParagraph"/>
        <w:numPr>
          <w:ilvl w:val="0"/>
          <w:numId w:val="1"/>
        </w:numPr>
      </w:pPr>
      <w:r>
        <w:t>Chest freezer</w:t>
      </w:r>
    </w:p>
    <w:p w14:paraId="67177C1D" w14:textId="77777777" w:rsidR="0050491B" w:rsidRDefault="00000000">
      <w:pPr>
        <w:pStyle w:val="ListParagraph"/>
        <w:numPr>
          <w:ilvl w:val="0"/>
          <w:numId w:val="1"/>
        </w:numPr>
      </w:pPr>
      <w:r>
        <w:t>Kettle</w:t>
      </w:r>
    </w:p>
    <w:p w14:paraId="0B014712" w14:textId="77777777" w:rsidR="0050491B" w:rsidRDefault="0050491B">
      <w:pPr>
        <w:pStyle w:val="ListParagraph"/>
      </w:pPr>
    </w:p>
    <w:p w14:paraId="4B102B8B" w14:textId="77777777" w:rsidR="0050491B" w:rsidRDefault="00000000">
      <w:pPr>
        <w:pStyle w:val="ListParagraph"/>
        <w:rPr>
          <w:b/>
        </w:rPr>
      </w:pPr>
      <w:r>
        <w:rPr>
          <w:b/>
        </w:rPr>
        <w:t xml:space="preserve">Campers need to bring their own tea towels, oven gloves, cleaning equipment and toilet rolls. </w:t>
      </w:r>
    </w:p>
    <w:p w14:paraId="46636191" w14:textId="77777777" w:rsidR="0050491B" w:rsidRDefault="00000000">
      <w:pPr>
        <w:pStyle w:val="ListParagraph"/>
      </w:pPr>
      <w:proofErr w:type="gramStart"/>
      <w:r>
        <w:rPr>
          <w:b/>
        </w:rPr>
        <w:t>plus</w:t>
      </w:r>
      <w:proofErr w:type="gramEnd"/>
      <w:r>
        <w:rPr>
          <w:b/>
        </w:rPr>
        <w:t xml:space="preserve"> gas stoves and gas (if wanted)</w:t>
      </w:r>
    </w:p>
    <w:sectPr w:rsidR="0050491B">
      <w:pgSz w:w="11906" w:h="16838"/>
      <w:pgMar w:top="284" w:right="567" w:bottom="340" w:left="56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843A1A" w14:textId="77777777" w:rsidR="00CA0CE4" w:rsidRDefault="00CA0CE4">
      <w:r>
        <w:separator/>
      </w:r>
    </w:p>
  </w:endnote>
  <w:endnote w:type="continuationSeparator" w:id="0">
    <w:p w14:paraId="4FEDA404" w14:textId="77777777" w:rsidR="00CA0CE4" w:rsidRDefault="00CA0C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F5E34B" w14:textId="77777777" w:rsidR="00CA0CE4" w:rsidRDefault="00CA0CE4">
      <w:r>
        <w:rPr>
          <w:color w:val="000000"/>
        </w:rPr>
        <w:separator/>
      </w:r>
    </w:p>
  </w:footnote>
  <w:footnote w:type="continuationSeparator" w:id="0">
    <w:p w14:paraId="7D012BCA" w14:textId="77777777" w:rsidR="00CA0CE4" w:rsidRDefault="00CA0C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77466D"/>
    <w:multiLevelType w:val="multilevel"/>
    <w:tmpl w:val="06347A2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7862671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50491B"/>
    <w:rsid w:val="0050491B"/>
    <w:rsid w:val="00566952"/>
    <w:rsid w:val="007B310C"/>
    <w:rsid w:val="00A04B00"/>
    <w:rsid w:val="00CA0C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E3D176"/>
  <w15:docId w15:val="{AD295D2A-5C1C-438F-A970-7D897D1A40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en-GB" w:eastAsia="en-US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469</Words>
  <Characters>2675</Characters>
  <Application>Microsoft Office Word</Application>
  <DocSecurity>0</DocSecurity>
  <Lines>22</Lines>
  <Paragraphs>6</Paragraphs>
  <ScaleCrop>false</ScaleCrop>
  <Company/>
  <LinksUpToDate>false</LinksUpToDate>
  <CharactersWithSpaces>3138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cjepanmure@aol.com</dc:creator>
  <cp:lastModifiedBy>Mrs McLaggan</cp:lastModifiedBy>
  <cp:revision>2</cp:revision>
  <dcterms:created xsi:type="dcterms:W3CDTF">2025-02-03T15:35:00Z</dcterms:created>
  <dcterms:modified xsi:type="dcterms:W3CDTF">2025-02-03T15:35:00Z</dcterms:modified>
</cp:coreProperties>
</file>